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0B1519" w14:textId="758BA839" w:rsidR="00D3634C" w:rsidRDefault="00D3634C"/>
    <w:p w14:paraId="09C18799" w14:textId="607BB9D8" w:rsidR="00CC2BEE" w:rsidRDefault="00CC2BEE"/>
    <w:p w14:paraId="05957554" w14:textId="51C2D388" w:rsidR="00CC2BEE" w:rsidRDefault="00CC2BEE"/>
    <w:p w14:paraId="4CE759AD" w14:textId="752A93B3" w:rsidR="00CC2BEE" w:rsidRDefault="00CC2BEE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D712579" wp14:editId="343B63EB">
                <wp:simplePos x="0" y="0"/>
                <wp:positionH relativeFrom="margin">
                  <wp:posOffset>-604520</wp:posOffset>
                </wp:positionH>
                <wp:positionV relativeFrom="paragraph">
                  <wp:posOffset>294005</wp:posOffset>
                </wp:positionV>
                <wp:extent cx="6791325" cy="7496175"/>
                <wp:effectExtent l="0" t="0" r="0" b="0"/>
                <wp:wrapTight wrapText="bothSides">
                  <wp:wrapPolygon edited="1">
                    <wp:start x="0" y="0"/>
                    <wp:lineTo x="0" y="21627"/>
                    <wp:lineTo x="15717" y="21688"/>
                    <wp:lineTo x="21600" y="0"/>
                    <wp:lineTo x="0" y="0"/>
                  </wp:wrapPolygon>
                </wp:wrapTight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1325" cy="7496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FACCA9" w14:textId="2667A737" w:rsidR="00CC2BEE" w:rsidRPr="00597D94" w:rsidRDefault="00052E44" w:rsidP="00052E44">
                            <w:pPr>
                              <w:spacing w:after="120"/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>Řadíme se mezi školy, která svým žákům vydává mezinárodní žákovský průkaz ISIC Školák.</w:t>
                            </w:r>
                            <w:r w:rsidR="00CC2BEE" w:rsidRPr="00597D94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Tento průkaz je především identifikačním dokladem, který potvrzuje totožnost žáka a jeho příslušnost k naší škole; kromě toho funguje jako mezinárodně uznávaný doklad o školní docházce, akceptovaný ve 130 zemích světa (včetně všech členských zemí EU), a také jako karta využitelná pro zhruba 2.000 různých slev a výhod v ČR.</w:t>
                            </w:r>
                          </w:p>
                          <w:p w14:paraId="458A377A" w14:textId="25C9BB62" w:rsidR="00CC2BEE" w:rsidRPr="00597D94" w:rsidRDefault="00CC2BEE" w:rsidP="00945998">
                            <w:pPr>
                              <w:spacing w:before="240" w:after="120"/>
                              <w:jc w:val="both"/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>Co přináší ISIC Školák vydaný přes naši školu?</w:t>
                            </w:r>
                          </w:p>
                          <w:p w14:paraId="400D50E5" w14:textId="69CE4619" w:rsidR="00CC2BEE" w:rsidRDefault="00CC2BEE" w:rsidP="00CC2BEE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cs="Calibri"/>
                                <w:sz w:val="20"/>
                                <w:szCs w:val="20"/>
                              </w:rPr>
                              <w:t>Je oficiálním průkazem žáka naší školy.</w:t>
                            </w:r>
                          </w:p>
                          <w:p w14:paraId="296429B1" w14:textId="3F4A707A" w:rsidR="007F09E3" w:rsidRPr="00597D94" w:rsidRDefault="007F09E3" w:rsidP="00CC2BEE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sz w:val="20"/>
                                <w:szCs w:val="20"/>
                              </w:rPr>
                              <w:t>Funguje také jako čipová karta do školní jídelny (pro aktivaci je nutná návštěva kanceláře ŠJ).</w:t>
                            </w:r>
                          </w:p>
                          <w:p w14:paraId="59E549B7" w14:textId="77777777" w:rsidR="00CC2BEE" w:rsidRPr="00597D94" w:rsidRDefault="00CC2BEE" w:rsidP="00CC2BEE">
                            <w:pPr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Pro mnohé instituce a veřejné dopravce slouží jako ideální doklad o věku držitele, např. pro získání zlevněného jízdného.</w:t>
                            </w:r>
                          </w:p>
                          <w:p w14:paraId="4C49DA3B" w14:textId="77777777" w:rsidR="00CC2BEE" w:rsidRPr="00597D94" w:rsidRDefault="00CC2BEE" w:rsidP="00CC2BEE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spacing w:after="120" w:line="240" w:lineRule="auto"/>
                              <w:jc w:val="both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cs="Calibri"/>
                                <w:sz w:val="20"/>
                                <w:szCs w:val="20"/>
                              </w:rPr>
                              <w:t>Školní průkaz ISIC není potřeba si pořizovat každý rok znovu. Jeho platnost je až pět let od vydání; platnost je také omezena dobou docházky na základní školu.</w:t>
                            </w:r>
                          </w:p>
                          <w:p w14:paraId="4845E0BA" w14:textId="60C6BF04" w:rsidR="00CC2BEE" w:rsidRPr="007F09E3" w:rsidRDefault="00CC2BEE" w:rsidP="00CC2BEE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spacing w:after="120" w:line="240" w:lineRule="auto"/>
                              <w:jc w:val="both"/>
                              <w:rPr>
                                <w:rFonts w:cs="Calibri"/>
                                <w:b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Školní ISIC Školák je levnější! Průkaz stojí jen </w:t>
                            </w:r>
                            <w:r w:rsidRPr="007F09E3">
                              <w:rPr>
                                <w:rFonts w:cs="Calibri"/>
                                <w:b/>
                                <w:sz w:val="20"/>
                                <w:szCs w:val="20"/>
                              </w:rPr>
                              <w:t>350 Kč</w:t>
                            </w:r>
                            <w:r w:rsidRPr="00597D94"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 na celou dobu platnosti (průkaz pořízený mimo školu stojí </w:t>
                            </w:r>
                            <w:r>
                              <w:rPr>
                                <w:rFonts w:cs="Calibri"/>
                                <w:sz w:val="20"/>
                                <w:szCs w:val="20"/>
                              </w:rPr>
                              <w:t>500 Kč</w:t>
                            </w:r>
                            <w:r w:rsidRPr="00597D94"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). V případě ztráty či zničení vystavujeme duplikát za </w:t>
                            </w:r>
                            <w:r w:rsidRPr="007F09E3">
                              <w:rPr>
                                <w:rFonts w:cs="Calibri"/>
                                <w:b/>
                                <w:sz w:val="20"/>
                                <w:szCs w:val="20"/>
                              </w:rPr>
                              <w:t>100 Kč.</w:t>
                            </w:r>
                          </w:p>
                          <w:p w14:paraId="3BCB0A80" w14:textId="77777777" w:rsidR="00CC2BEE" w:rsidRDefault="00CC2BEE" w:rsidP="00CC2BEE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spacing w:after="120" w:line="240" w:lineRule="auto"/>
                              <w:jc w:val="both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V ceně průkazu je jeho digitální verze, viz ALIVE APP (Google Play, </w:t>
                            </w:r>
                            <w:proofErr w:type="spellStart"/>
                            <w:r>
                              <w:rPr>
                                <w:rFonts w:cs="Calibri"/>
                                <w:sz w:val="20"/>
                                <w:szCs w:val="20"/>
                              </w:rPr>
                              <w:t>App</w:t>
                            </w:r>
                            <w:proofErr w:type="spellEnd"/>
                            <w:r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Calibri"/>
                                <w:sz w:val="20"/>
                                <w:szCs w:val="20"/>
                              </w:rPr>
                              <w:t>Store</w:t>
                            </w:r>
                            <w:proofErr w:type="spellEnd"/>
                            <w:r>
                              <w:rPr>
                                <w:rFonts w:cs="Calibri"/>
                                <w:sz w:val="20"/>
                                <w:szCs w:val="20"/>
                              </w:rPr>
                              <w:t>)</w:t>
                            </w:r>
                            <w:r w:rsidRPr="00F65757"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75E9C8D" w14:textId="77777777" w:rsidR="00CC2BEE" w:rsidRPr="00597D94" w:rsidRDefault="00CC2BEE" w:rsidP="00CC2BEE">
                            <w:pPr>
                              <w:jc w:val="both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</w:p>
                          <w:p w14:paraId="03A8B514" w14:textId="77777777" w:rsidR="00CC2BEE" w:rsidRPr="00597D94" w:rsidRDefault="00CC2BEE" w:rsidP="00CC2BEE">
                            <w:pPr>
                              <w:spacing w:after="120"/>
                              <w:jc w:val="both"/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>Co přináší ISIC Školák?</w:t>
                            </w:r>
                          </w:p>
                          <w:p w14:paraId="7A376A72" w14:textId="77777777" w:rsidR="00CC2BEE" w:rsidRPr="00597D94" w:rsidRDefault="00CC2BEE" w:rsidP="00CC2BEE">
                            <w:pPr>
                              <w:numPr>
                                <w:ilvl w:val="0"/>
                                <w:numId w:val="3"/>
                              </w:numPr>
                              <w:ind w:left="714" w:hanging="357"/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Platnost ve 130 zemích světa</w:t>
                            </w:r>
                            <w:r w:rsidRPr="00597D94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597D94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více než 125.000 slev po celém světě.</w:t>
                            </w:r>
                          </w:p>
                          <w:p w14:paraId="3AFBA1BB" w14:textId="77777777" w:rsidR="00CC2BEE" w:rsidRPr="00597D94" w:rsidRDefault="00CC2BEE" w:rsidP="00CC2BEE">
                            <w:pPr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Je akceptován dopravci po celé ČR jako potvrzení věku a oprávnění čerpat slevu na jízdném ve výši 75 %.</w:t>
                            </w:r>
                          </w:p>
                          <w:p w14:paraId="627868C2" w14:textId="77777777" w:rsidR="00CC2BEE" w:rsidRPr="00597D94" w:rsidRDefault="00CC2BEE" w:rsidP="00CC2BEE">
                            <w:pPr>
                              <w:numPr>
                                <w:ilvl w:val="0"/>
                                <w:numId w:val="3"/>
                              </w:numPr>
                              <w:ind w:left="714" w:hanging="357"/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Možnost zřízení speciálního celoroční cestovní pojištění UNIQA.</w:t>
                            </w:r>
                          </w:p>
                          <w:p w14:paraId="4057D4E9" w14:textId="77777777" w:rsidR="00CC2BEE" w:rsidRPr="00597D94" w:rsidRDefault="00CC2BEE" w:rsidP="00CC2BEE">
                            <w:pPr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Slevy na více než 2.000 místech v ČR:</w:t>
                            </w:r>
                          </w:p>
                          <w:p w14:paraId="048FC0D8" w14:textId="77777777" w:rsidR="00CC2BEE" w:rsidRPr="00597D94" w:rsidRDefault="00CC2BEE" w:rsidP="00CC2BEE">
                            <w:pPr>
                              <w:numPr>
                                <w:ilvl w:val="1"/>
                                <w:numId w:val="3"/>
                              </w:num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při nákupech, stravování a vzdělávání, v internetových obchodech</w:t>
                            </w:r>
                            <w:r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 xml:space="preserve"> viz www.isic.cz</w:t>
                            </w:r>
                          </w:p>
                          <w:p w14:paraId="19E5DBEA" w14:textId="77777777" w:rsidR="00CC2BEE" w:rsidRPr="00597D94" w:rsidRDefault="00CC2BEE" w:rsidP="00CC2BEE">
                            <w:pPr>
                              <w:numPr>
                                <w:ilvl w:val="1"/>
                                <w:numId w:val="3"/>
                              </w:num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na vstupném do kulturních institucí</w:t>
                            </w:r>
                          </w:p>
                          <w:p w14:paraId="22325163" w14:textId="77777777" w:rsidR="00CC2BEE" w:rsidRPr="00597D94" w:rsidRDefault="00CC2BEE" w:rsidP="00CC2BEE">
                            <w:pPr>
                              <w:numPr>
                                <w:ilvl w:val="1"/>
                                <w:numId w:val="3"/>
                              </w:num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na permanentky v lyžařských areálech</w:t>
                            </w:r>
                          </w:p>
                          <w:p w14:paraId="7F691156" w14:textId="77777777" w:rsidR="00CC2BEE" w:rsidRPr="00597D94" w:rsidRDefault="00CC2BEE" w:rsidP="00CC2BEE">
                            <w:pPr>
                              <w:numPr>
                                <w:ilvl w:val="1"/>
                                <w:numId w:val="3"/>
                              </w:num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speciální mobilní tarif od Vodafone</w:t>
                            </w:r>
                          </w:p>
                          <w:p w14:paraId="7CCB104B" w14:textId="77777777" w:rsidR="00CC2BEE" w:rsidRPr="00597D94" w:rsidRDefault="00CC2BEE" w:rsidP="00CC2BEE">
                            <w:pPr>
                              <w:numPr>
                                <w:ilvl w:val="1"/>
                                <w:numId w:val="3"/>
                              </w:num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na vstupném do světově proslulých kulturně-historických památek</w:t>
                            </w:r>
                          </w:p>
                          <w:p w14:paraId="153CF76C" w14:textId="77777777" w:rsidR="00CC2BEE" w:rsidRPr="00597D94" w:rsidRDefault="00CC2BEE" w:rsidP="00CC2BEE">
                            <w:pPr>
                              <w:numPr>
                                <w:ilvl w:val="1"/>
                                <w:numId w:val="3"/>
                              </w:num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v kinech, na koupalištích a dalších zábavních areálech</w:t>
                            </w:r>
                          </w:p>
                          <w:p w14:paraId="5EECAC8B" w14:textId="77777777" w:rsidR="00CC2BEE" w:rsidRPr="00597D94" w:rsidRDefault="00CC2BEE" w:rsidP="00CC2BEE">
                            <w:pPr>
                              <w:pStyle w:val="Odstavecseseznamem"/>
                              <w:spacing w:after="0" w:line="240" w:lineRule="auto"/>
                              <w:ind w:left="0"/>
                              <w:jc w:val="both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</w:p>
                          <w:p w14:paraId="38A4472F" w14:textId="1FEF0387" w:rsidR="00CC2BEE" w:rsidRPr="00945998" w:rsidRDefault="00CC2BEE" w:rsidP="00945998">
                            <w:pPr>
                              <w:spacing w:before="240" w:after="120"/>
                              <w:jc w:val="both"/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</w:pPr>
                            <w:r w:rsidRPr="00945998"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>J</w:t>
                            </w:r>
                            <w:r w:rsidR="00052E44" w:rsidRPr="00945998"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>AK SI PRŮKAZ OBJEDNAT</w:t>
                            </w:r>
                            <w:r w:rsidRPr="00945998"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>?</w:t>
                            </w:r>
                          </w:p>
                          <w:p w14:paraId="593963EE" w14:textId="77777777" w:rsidR="00945998" w:rsidRDefault="00CC2BEE" w:rsidP="00CC2BEE">
                            <w:pP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Agendu</w:t>
                            </w:r>
                            <w:r w:rsidRPr="00597D94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ISIC na naší škole 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řeší</w:t>
                            </w:r>
                            <w:r w:rsidRPr="00597D94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F09E3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paní Kamila Altmanová</w:t>
                            </w:r>
                            <w:r w:rsidR="00052E44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,</w:t>
                            </w:r>
                            <w:r w:rsidR="00945998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F09E3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sekretářka ZŠ</w:t>
                            </w:r>
                            <w:r w:rsidR="00052E44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(tel. 326 771 890, mobil 731 518 526, </w:t>
                            </w:r>
                          </w:p>
                          <w:p w14:paraId="114BA520" w14:textId="6BB64BA1" w:rsidR="00CC2BEE" w:rsidRDefault="00052E44" w:rsidP="00CC2BEE">
                            <w:pP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e-mail: </w:t>
                            </w:r>
                            <w:hyperlink r:id="rId11" w:history="1">
                              <w:r w:rsidRPr="00945998">
                                <w:rPr>
                                  <w:rStyle w:val="Hypertextovodkaz"/>
                                  <w:rFonts w:cstheme="minorHAnsi"/>
                                  <w:b/>
                                  <w:bCs/>
                                  <w:sz w:val="20"/>
                                  <w:szCs w:val="20"/>
                                </w:rPr>
                                <w:t>isic@2zsmh.cz</w:t>
                              </w:r>
                            </w:hyperlink>
                            <w:r w:rsidRPr="00945998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nebo kamila.altmanova@2zsmh.cz</w:t>
                            </w:r>
                            <w:r w:rsidR="007F09E3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)</w:t>
                            </w:r>
                            <w:r w:rsidR="00945998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0D851F9" w14:textId="77777777" w:rsidR="00052E44" w:rsidRDefault="00052E44" w:rsidP="00945998">
                            <w:pPr>
                              <w:spacing w:before="240"/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1. </w:t>
                            </w:r>
                            <w:r w:rsidRPr="00052E44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Vyplňte ŽÁDOST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– formulář je možné vyzvednout v kanceláři ZŠ, ke stažení na </w:t>
                            </w:r>
                            <w:r w:rsidRPr="00052E44">
                              <w:rPr>
                                <w:rFonts w:cstheme="minorHAnsi"/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  <w:t>ww.2zsmh.cz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v oddílu </w:t>
                            </w:r>
                            <w:r w:rsidRPr="00052E44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  <w:highlight w:val="yellow"/>
                              </w:rPr>
                              <w:t>PRO ŽÁKY – ISIC.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Odevzdejte třídnímu učiteli, nebo v kanceláři školy.</w:t>
                            </w:r>
                          </w:p>
                          <w:p w14:paraId="1663B0B8" w14:textId="77777777" w:rsidR="00945998" w:rsidRDefault="00052E44" w:rsidP="00945998">
                            <w:pPr>
                              <w:spacing w:before="240"/>
                              <w:rPr>
                                <w:rFonts w:cstheme="min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2. </w:t>
                            </w:r>
                            <w:r w:rsidR="00CC2BEE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D</w:t>
                            </w:r>
                            <w:r w:rsidR="00CC2BEE" w:rsidRPr="00597D94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o </w:t>
                            </w:r>
                            <w:r w:rsidR="007F09E3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týdne</w:t>
                            </w:r>
                            <w:r w:rsidR="00CC2BEE" w:rsidRPr="00C619D3">
                              <w:rPr>
                                <w:rFonts w:cstheme="minorHAnsi"/>
                                <w:color w:val="00B0F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UHRAĎTE POPLATEK</w:t>
                            </w:r>
                            <w:r w:rsidR="00CC2BEE" w:rsidRPr="00597D94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C2BEE" w:rsidRPr="007F09E3">
                              <w:rPr>
                                <w:rFonts w:cstheme="min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350 Kč</w:t>
                            </w:r>
                            <w:r w:rsidR="00CC2BEE" w:rsidRPr="00597D94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na účet školy</w:t>
                            </w:r>
                            <w:r w:rsidR="007F09E3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č. </w:t>
                            </w:r>
                            <w:r w:rsidR="007F09E3" w:rsidRPr="007F09E3">
                              <w:rPr>
                                <w:rFonts w:cstheme="min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51-690221020</w:t>
                            </w:r>
                            <w:r w:rsidR="007F09E3">
                              <w:rPr>
                                <w:rFonts w:cstheme="min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7</w:t>
                            </w:r>
                            <w:r w:rsidR="007F09E3" w:rsidRPr="007F09E3">
                              <w:rPr>
                                <w:rFonts w:cstheme="min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/0100</w:t>
                            </w: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jako variabilní symbol </w:t>
                            </w:r>
                          </w:p>
                          <w:p w14:paraId="42315B62" w14:textId="6F3401E6" w:rsidR="00052E44" w:rsidRDefault="00FC5CB5" w:rsidP="00CC2BEE">
                            <w:pPr>
                              <w:rPr>
                                <w:rFonts w:cstheme="min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u</w:t>
                            </w:r>
                            <w:r w:rsidR="00052E44">
                              <w:rPr>
                                <w:rFonts w:cstheme="min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vádějte</w:t>
                            </w:r>
                            <w:r w:rsidR="00945998">
                              <w:rPr>
                                <w:rFonts w:cstheme="min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52E44">
                              <w:rPr>
                                <w:rFonts w:cstheme="min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přidělené evidenční číslo žáka.</w:t>
                            </w:r>
                          </w:p>
                          <w:p w14:paraId="7E32E155" w14:textId="77777777" w:rsidR="00945998" w:rsidRDefault="00052E44" w:rsidP="00945998">
                            <w:pPr>
                              <w:spacing w:before="240"/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3. Na e-mail</w:t>
                            </w:r>
                            <w:r w:rsidR="00CC2BEE" w:rsidRPr="00597D94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F09E3" w:rsidRPr="00052E44">
                              <w:rPr>
                                <w:rFonts w:cstheme="minorHAnsi"/>
                                <w:b/>
                                <w:color w:val="0070C0"/>
                                <w:sz w:val="20"/>
                                <w:szCs w:val="20"/>
                              </w:rPr>
                              <w:t>isic@2zsmh.cz</w:t>
                            </w:r>
                            <w:r w:rsidR="00CC2BEE" w:rsidRPr="00052E44">
                              <w:rPr>
                                <w:rFonts w:cstheme="minorHAnsi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POŠLETE </w:t>
                            </w:r>
                            <w:r w:rsidR="00CC2BEE" w:rsidRPr="007F09E3">
                              <w:rPr>
                                <w:rFonts w:cstheme="min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fotografii žáka</w:t>
                            </w:r>
                            <w:r w:rsidR="00CC2BEE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1A9F9BE" w14:textId="77777777" w:rsidR="00945998" w:rsidRDefault="00CC2BEE" w:rsidP="00CC2BEE">
                            <w:pPr>
                              <w:rPr>
                                <w:rFonts w:eastAsia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92DA5">
                              <w:rPr>
                                <w:rFonts w:eastAsia="Times New Roman"/>
                                <w:color w:val="000000" w:themeColor="text1"/>
                                <w:sz w:val="20"/>
                                <w:szCs w:val="20"/>
                              </w:rPr>
                              <w:t>Doporučujeme použít digitální fotku portrétového typu (lze snadno vyfotit běžným</w:t>
                            </w:r>
                            <w:r w:rsidR="00052E44">
                              <w:rPr>
                                <w:rFonts w:eastAsia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92DA5">
                              <w:rPr>
                                <w:rFonts w:eastAsia="Times New Roman"/>
                                <w:color w:val="000000" w:themeColor="text1"/>
                                <w:sz w:val="20"/>
                                <w:szCs w:val="20"/>
                              </w:rPr>
                              <w:t>digitálním fotoaparátem</w:t>
                            </w:r>
                          </w:p>
                          <w:p w14:paraId="5DEB42E9" w14:textId="6E9D6FD5" w:rsidR="00CC2BEE" w:rsidRDefault="00CC2BEE" w:rsidP="00CC2BEE">
                            <w:pPr>
                              <w:rPr>
                                <w:rFonts w:eastAsia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92DA5">
                              <w:rPr>
                                <w:rFonts w:eastAsia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nebo mobilem před světlou zdí) nebo </w:t>
                            </w:r>
                            <w:r>
                              <w:rPr>
                                <w:rFonts w:eastAsia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zaslat </w:t>
                            </w:r>
                            <w:r w:rsidRPr="00F92DA5">
                              <w:rPr>
                                <w:rFonts w:eastAsia="Times New Roman"/>
                                <w:color w:val="000000" w:themeColor="text1"/>
                                <w:sz w:val="20"/>
                                <w:szCs w:val="20"/>
                              </w:rPr>
                              <w:t>kvalitní sken papírové průkazové fotky</w:t>
                            </w:r>
                            <w:r>
                              <w:rPr>
                                <w:rFonts w:eastAsia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5AACED9A" w14:textId="6C382C72" w:rsidR="00CC2BEE" w:rsidRPr="00945998" w:rsidRDefault="00945998" w:rsidP="00945998">
                            <w:pPr>
                              <w:spacing w:before="240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>4</w:t>
                            </w:r>
                            <w:r w:rsidRPr="00945998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CC2BEE" w:rsidRPr="00945998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Hotový průkaz s pouzdrem a šňůrkou na krk bude žákům vydán ve škole. </w:t>
                            </w:r>
                          </w:p>
                          <w:p w14:paraId="4120E656" w14:textId="77777777" w:rsidR="007F09E3" w:rsidRDefault="007F09E3" w:rsidP="00CC2BEE">
                            <w:pPr>
                              <w:rPr>
                                <w:rFonts w:ascii="Calibri" w:hAnsi="Calibri" w:cs="Calibri"/>
                                <w:color w:val="00B0F0"/>
                                <w:sz w:val="20"/>
                                <w:szCs w:val="20"/>
                              </w:rPr>
                            </w:pPr>
                          </w:p>
                          <w:p w14:paraId="3724061C" w14:textId="073CC366" w:rsidR="00CC2BEE" w:rsidRPr="007F09E3" w:rsidRDefault="007F09E3" w:rsidP="00CC2BEE">
                            <w:pPr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</w:rPr>
                            </w:pPr>
                            <w:r w:rsidRPr="007F09E3"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</w:rPr>
                              <w:t>Mgr. Vladimír Čermák, ředitel školy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712579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-47.6pt;margin-top:23.15pt;width:534.75pt;height:590.2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wrapcoords="0 0 0 21627 15717 21688 21600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" filled="f" stroked="f">
                <v:textbox>
                  <w:txbxContent>
                    <w:p w14:paraId="19FACCA9" w14:textId="2667A737" w:rsidR="00CC2BEE" w:rsidRPr="00597D94" w:rsidRDefault="00052E44" w:rsidP="00052E44">
                      <w:pPr>
                        <w:spacing w:after="120"/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>Řadíme se mezi školy, která svým žákům vydává mezinárodní žákovský průkaz ISIC Školák.</w:t>
                      </w:r>
                      <w:r w:rsidR="00CC2BEE" w:rsidRPr="00597D94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Tento průkaz je především identifikačním dokladem, který potvrzuje totožnost žáka a jeho příslušnost k naší škole; kromě toho funguje jako mezinárodně uznávaný doklad o školní docházce, akceptovaný ve 130 zemích světa (včetně všech členských zemí EU), a také jako karta využitelná pro zhruba 2.000 různých slev a výhod v ČR.</w:t>
                      </w:r>
                    </w:p>
                    <w:p w14:paraId="458A377A" w14:textId="25C9BB62" w:rsidR="00CC2BEE" w:rsidRPr="00597D94" w:rsidRDefault="00CC2BEE" w:rsidP="00945998">
                      <w:pPr>
                        <w:spacing w:before="240" w:after="120"/>
                        <w:jc w:val="both"/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>Co přináší ISIC Školák vydaný přes naši školu?</w:t>
                      </w:r>
                    </w:p>
                    <w:p w14:paraId="400D50E5" w14:textId="69CE4619" w:rsidR="00CC2BEE" w:rsidRDefault="00CC2BEE" w:rsidP="00CC2BEE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Fonts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cs="Calibri"/>
                          <w:sz w:val="20"/>
                          <w:szCs w:val="20"/>
                        </w:rPr>
                        <w:t>Je oficiálním průkazem žáka naší školy.</w:t>
                      </w:r>
                    </w:p>
                    <w:p w14:paraId="296429B1" w14:textId="3F4A707A" w:rsidR="007F09E3" w:rsidRPr="00597D94" w:rsidRDefault="007F09E3" w:rsidP="00CC2BEE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Fonts w:cs="Calibri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sz w:val="20"/>
                          <w:szCs w:val="20"/>
                        </w:rPr>
                        <w:t>Funguje také jako čipová karta do školní jídelny (pro aktivaci je nutná návštěva kanceláře ŠJ).</w:t>
                      </w:r>
                    </w:p>
                    <w:p w14:paraId="59E549B7" w14:textId="77777777" w:rsidR="00CC2BEE" w:rsidRPr="00597D94" w:rsidRDefault="00CC2BEE" w:rsidP="00CC2BEE">
                      <w:pPr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>Pro mnohé instituce a veřejné dopravce slouží jako ideální doklad o věku držitele, např. pro získání zlevněného jízdného.</w:t>
                      </w:r>
                    </w:p>
                    <w:p w14:paraId="4C49DA3B" w14:textId="77777777" w:rsidR="00CC2BEE" w:rsidRPr="00597D94" w:rsidRDefault="00CC2BEE" w:rsidP="00CC2BEE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spacing w:after="120" w:line="240" w:lineRule="auto"/>
                        <w:jc w:val="both"/>
                        <w:rPr>
                          <w:rFonts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cs="Calibri"/>
                          <w:sz w:val="20"/>
                          <w:szCs w:val="20"/>
                        </w:rPr>
                        <w:t>Školní průkaz ISIC není potřeba si pořizovat každý rok znovu. Jeho platnost je až pět let od vydání; platnost je také omezena dobou docházky na základní školu.</w:t>
                      </w:r>
                    </w:p>
                    <w:p w14:paraId="4845E0BA" w14:textId="60C6BF04" w:rsidR="00CC2BEE" w:rsidRPr="007F09E3" w:rsidRDefault="00CC2BEE" w:rsidP="00CC2BEE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spacing w:after="120" w:line="240" w:lineRule="auto"/>
                        <w:jc w:val="both"/>
                        <w:rPr>
                          <w:rFonts w:cs="Calibri"/>
                          <w:b/>
                          <w:sz w:val="20"/>
                          <w:szCs w:val="20"/>
                        </w:rPr>
                      </w:pPr>
                      <w:r w:rsidRPr="00597D94">
                        <w:rPr>
                          <w:rFonts w:cs="Calibri"/>
                          <w:sz w:val="20"/>
                          <w:szCs w:val="20"/>
                        </w:rPr>
                        <w:t xml:space="preserve">Školní ISIC Školák je levnější! Průkaz stojí jen </w:t>
                      </w:r>
                      <w:r w:rsidRPr="007F09E3">
                        <w:rPr>
                          <w:rFonts w:cs="Calibri"/>
                          <w:b/>
                          <w:sz w:val="20"/>
                          <w:szCs w:val="20"/>
                        </w:rPr>
                        <w:t>350 Kč</w:t>
                      </w:r>
                      <w:r w:rsidRPr="00597D94">
                        <w:rPr>
                          <w:rFonts w:cs="Calibri"/>
                          <w:sz w:val="20"/>
                          <w:szCs w:val="20"/>
                        </w:rPr>
                        <w:t xml:space="preserve"> na celou dobu platnosti (průkaz pořízený mimo školu stojí </w:t>
                      </w:r>
                      <w:r>
                        <w:rPr>
                          <w:rFonts w:cs="Calibri"/>
                          <w:sz w:val="20"/>
                          <w:szCs w:val="20"/>
                        </w:rPr>
                        <w:t>500 Kč</w:t>
                      </w:r>
                      <w:r w:rsidRPr="00597D94">
                        <w:rPr>
                          <w:rFonts w:cs="Calibri"/>
                          <w:sz w:val="20"/>
                          <w:szCs w:val="20"/>
                        </w:rPr>
                        <w:t xml:space="preserve">). V případě ztráty či zničení vystavujeme duplikát za </w:t>
                      </w:r>
                      <w:r w:rsidRPr="007F09E3">
                        <w:rPr>
                          <w:rFonts w:cs="Calibri"/>
                          <w:b/>
                          <w:sz w:val="20"/>
                          <w:szCs w:val="20"/>
                        </w:rPr>
                        <w:t>100 Kč.</w:t>
                      </w:r>
                    </w:p>
                    <w:p w14:paraId="3BCB0A80" w14:textId="77777777" w:rsidR="00CC2BEE" w:rsidRDefault="00CC2BEE" w:rsidP="00CC2BEE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spacing w:after="120" w:line="240" w:lineRule="auto"/>
                        <w:jc w:val="both"/>
                        <w:rPr>
                          <w:rFonts w:cs="Calibri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sz w:val="20"/>
                          <w:szCs w:val="20"/>
                        </w:rPr>
                        <w:t xml:space="preserve">V ceně průkazu je jeho digitální verze, viz ALIVE APP (Google Play, </w:t>
                      </w:r>
                      <w:proofErr w:type="spellStart"/>
                      <w:r>
                        <w:rPr>
                          <w:rFonts w:cs="Calibri"/>
                          <w:sz w:val="20"/>
                          <w:szCs w:val="20"/>
                        </w:rPr>
                        <w:t>App</w:t>
                      </w:r>
                      <w:proofErr w:type="spellEnd"/>
                      <w:r>
                        <w:rPr>
                          <w:rFonts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Calibri"/>
                          <w:sz w:val="20"/>
                          <w:szCs w:val="20"/>
                        </w:rPr>
                        <w:t>Store</w:t>
                      </w:r>
                      <w:proofErr w:type="spellEnd"/>
                      <w:r>
                        <w:rPr>
                          <w:rFonts w:cs="Calibri"/>
                          <w:sz w:val="20"/>
                          <w:szCs w:val="20"/>
                        </w:rPr>
                        <w:t>)</w:t>
                      </w:r>
                      <w:r w:rsidRPr="00F65757">
                        <w:rPr>
                          <w:rFonts w:cs="Calibri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75E9C8D" w14:textId="77777777" w:rsidR="00CC2BEE" w:rsidRPr="00597D94" w:rsidRDefault="00CC2BEE" w:rsidP="00CC2BEE">
                      <w:pPr>
                        <w:jc w:val="both"/>
                        <w:rPr>
                          <w:rFonts w:cs="Calibri"/>
                          <w:sz w:val="20"/>
                          <w:szCs w:val="20"/>
                        </w:rPr>
                      </w:pPr>
                    </w:p>
                    <w:p w14:paraId="03A8B514" w14:textId="77777777" w:rsidR="00CC2BEE" w:rsidRPr="00597D94" w:rsidRDefault="00CC2BEE" w:rsidP="00CC2BEE">
                      <w:pPr>
                        <w:spacing w:after="120"/>
                        <w:jc w:val="both"/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>Co přináší ISIC Školák?</w:t>
                      </w:r>
                    </w:p>
                    <w:p w14:paraId="7A376A72" w14:textId="77777777" w:rsidR="00CC2BEE" w:rsidRPr="00597D94" w:rsidRDefault="00CC2BEE" w:rsidP="00CC2BEE">
                      <w:pPr>
                        <w:numPr>
                          <w:ilvl w:val="0"/>
                          <w:numId w:val="3"/>
                        </w:numPr>
                        <w:ind w:left="714" w:hanging="357"/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>Platnost ve 130 zemích světa</w:t>
                      </w:r>
                      <w:r w:rsidRPr="00597D94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, </w:t>
                      </w:r>
                      <w:r w:rsidRPr="00597D94"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>více než 125.000 slev po celém světě.</w:t>
                      </w:r>
                    </w:p>
                    <w:p w14:paraId="3AFBA1BB" w14:textId="77777777" w:rsidR="00CC2BEE" w:rsidRPr="00597D94" w:rsidRDefault="00CC2BEE" w:rsidP="00CC2BEE">
                      <w:pPr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sz w:val="20"/>
                          <w:szCs w:val="20"/>
                        </w:rPr>
                        <w:t>Je akceptován dopravci po celé ČR jako potvrzení věku a oprávnění čerpat slevu na jízdném ve výši 75 %.</w:t>
                      </w:r>
                    </w:p>
                    <w:p w14:paraId="627868C2" w14:textId="77777777" w:rsidR="00CC2BEE" w:rsidRPr="00597D94" w:rsidRDefault="00CC2BEE" w:rsidP="00CC2BEE">
                      <w:pPr>
                        <w:numPr>
                          <w:ilvl w:val="0"/>
                          <w:numId w:val="3"/>
                        </w:numPr>
                        <w:ind w:left="714" w:hanging="357"/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>Možnost zřízení speciálního celoroční cestovní pojištění UNIQA.</w:t>
                      </w:r>
                    </w:p>
                    <w:p w14:paraId="4057D4E9" w14:textId="77777777" w:rsidR="00CC2BEE" w:rsidRPr="00597D94" w:rsidRDefault="00CC2BEE" w:rsidP="00CC2BEE">
                      <w:pPr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>Slevy na více než 2.000 místech v ČR:</w:t>
                      </w:r>
                    </w:p>
                    <w:p w14:paraId="048FC0D8" w14:textId="77777777" w:rsidR="00CC2BEE" w:rsidRPr="00597D94" w:rsidRDefault="00CC2BEE" w:rsidP="00CC2BEE">
                      <w:pPr>
                        <w:numPr>
                          <w:ilvl w:val="1"/>
                          <w:numId w:val="3"/>
                        </w:num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>při nákupech, stravování a vzdělávání, v internetových obchodech</w:t>
                      </w:r>
                      <w:r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 xml:space="preserve"> viz www.isic.cz</w:t>
                      </w:r>
                    </w:p>
                    <w:p w14:paraId="19E5DBEA" w14:textId="77777777" w:rsidR="00CC2BEE" w:rsidRPr="00597D94" w:rsidRDefault="00CC2BEE" w:rsidP="00CC2BEE">
                      <w:pPr>
                        <w:numPr>
                          <w:ilvl w:val="1"/>
                          <w:numId w:val="3"/>
                        </w:num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>na vstupném do kulturních institucí</w:t>
                      </w:r>
                    </w:p>
                    <w:p w14:paraId="22325163" w14:textId="77777777" w:rsidR="00CC2BEE" w:rsidRPr="00597D94" w:rsidRDefault="00CC2BEE" w:rsidP="00CC2BEE">
                      <w:pPr>
                        <w:numPr>
                          <w:ilvl w:val="1"/>
                          <w:numId w:val="3"/>
                        </w:num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>na permanentky v lyžařských areálech</w:t>
                      </w:r>
                    </w:p>
                    <w:p w14:paraId="7F691156" w14:textId="77777777" w:rsidR="00CC2BEE" w:rsidRPr="00597D94" w:rsidRDefault="00CC2BEE" w:rsidP="00CC2BEE">
                      <w:pPr>
                        <w:numPr>
                          <w:ilvl w:val="1"/>
                          <w:numId w:val="3"/>
                        </w:num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sz w:val="20"/>
                          <w:szCs w:val="20"/>
                        </w:rPr>
                        <w:t>speciální mobilní tarif od Vodafone</w:t>
                      </w:r>
                    </w:p>
                    <w:p w14:paraId="7CCB104B" w14:textId="77777777" w:rsidR="00CC2BEE" w:rsidRPr="00597D94" w:rsidRDefault="00CC2BEE" w:rsidP="00CC2BEE">
                      <w:pPr>
                        <w:numPr>
                          <w:ilvl w:val="1"/>
                          <w:numId w:val="3"/>
                        </w:num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>na vstupném do světově proslulých kulturně-historických památek</w:t>
                      </w:r>
                    </w:p>
                    <w:p w14:paraId="153CF76C" w14:textId="77777777" w:rsidR="00CC2BEE" w:rsidRPr="00597D94" w:rsidRDefault="00CC2BEE" w:rsidP="00CC2BEE">
                      <w:pPr>
                        <w:numPr>
                          <w:ilvl w:val="1"/>
                          <w:numId w:val="3"/>
                        </w:num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sz w:val="20"/>
                          <w:szCs w:val="20"/>
                        </w:rPr>
                        <w:t>v kinech, na koupalištích a dalších zábavních areálech</w:t>
                      </w:r>
                    </w:p>
                    <w:p w14:paraId="5EECAC8B" w14:textId="77777777" w:rsidR="00CC2BEE" w:rsidRPr="00597D94" w:rsidRDefault="00CC2BEE" w:rsidP="00CC2BEE">
                      <w:pPr>
                        <w:pStyle w:val="Odstavecseseznamem"/>
                        <w:spacing w:after="0" w:line="240" w:lineRule="auto"/>
                        <w:ind w:left="0"/>
                        <w:jc w:val="both"/>
                        <w:rPr>
                          <w:rFonts w:cs="Calibri"/>
                          <w:sz w:val="20"/>
                          <w:szCs w:val="20"/>
                        </w:rPr>
                      </w:pPr>
                    </w:p>
                    <w:p w14:paraId="38A4472F" w14:textId="1FEF0387" w:rsidR="00CC2BEE" w:rsidRPr="00945998" w:rsidRDefault="00CC2BEE" w:rsidP="00945998">
                      <w:pPr>
                        <w:spacing w:before="240" w:after="120"/>
                        <w:jc w:val="both"/>
                        <w:rPr>
                          <w:rFonts w:cstheme="minorHAnsi"/>
                          <w:b/>
                          <w:color w:val="000000" w:themeColor="text1"/>
                        </w:rPr>
                      </w:pPr>
                      <w:r w:rsidRPr="00945998">
                        <w:rPr>
                          <w:rFonts w:cstheme="minorHAnsi"/>
                          <w:b/>
                          <w:color w:val="000000" w:themeColor="text1"/>
                        </w:rPr>
                        <w:t>J</w:t>
                      </w:r>
                      <w:r w:rsidR="00052E44" w:rsidRPr="00945998">
                        <w:rPr>
                          <w:rFonts w:cstheme="minorHAnsi"/>
                          <w:b/>
                          <w:color w:val="000000" w:themeColor="text1"/>
                        </w:rPr>
                        <w:t>AK SI PRŮKAZ OBJEDNAT</w:t>
                      </w:r>
                      <w:r w:rsidRPr="00945998">
                        <w:rPr>
                          <w:rFonts w:cstheme="minorHAnsi"/>
                          <w:b/>
                          <w:color w:val="000000" w:themeColor="text1"/>
                        </w:rPr>
                        <w:t>?</w:t>
                      </w:r>
                    </w:p>
                    <w:p w14:paraId="593963EE" w14:textId="77777777" w:rsidR="00945998" w:rsidRDefault="00CC2BEE" w:rsidP="00CC2BEE">
                      <w:pP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Agendu</w:t>
                      </w:r>
                      <w:r w:rsidRPr="00597D94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 xml:space="preserve"> ISIC na naší škole </w:t>
                      </w:r>
                      <w: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řeší</w:t>
                      </w:r>
                      <w:r w:rsidRPr="00597D94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7F09E3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paní Kamila Altmanová</w:t>
                      </w:r>
                      <w:r w:rsidR="00052E44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,</w:t>
                      </w:r>
                      <w:r w:rsidR="00945998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7F09E3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sekretářka ZŠ</w:t>
                      </w:r>
                      <w:r w:rsidR="00052E44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 xml:space="preserve"> (tel. 326 771 890, mobil 731 518 526, </w:t>
                      </w:r>
                    </w:p>
                    <w:p w14:paraId="114BA520" w14:textId="6BB64BA1" w:rsidR="00CC2BEE" w:rsidRDefault="00052E44" w:rsidP="00CC2BEE">
                      <w:pP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 xml:space="preserve">e-mail: </w:t>
                      </w:r>
                      <w:hyperlink r:id="rId12" w:history="1">
                        <w:r w:rsidRPr="00945998">
                          <w:rPr>
                            <w:rStyle w:val="Hypertextovodkaz"/>
                            <w:rFonts w:cstheme="minorHAnsi"/>
                            <w:b/>
                            <w:bCs/>
                            <w:sz w:val="20"/>
                            <w:szCs w:val="20"/>
                          </w:rPr>
                          <w:t>isic@2zsmh.cz</w:t>
                        </w:r>
                      </w:hyperlink>
                      <w:r w:rsidRPr="00945998">
                        <w:rPr>
                          <w:rFonts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nebo kamila.altmanova@2zsmh.cz</w:t>
                      </w:r>
                      <w:r w:rsidR="007F09E3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)</w:t>
                      </w:r>
                      <w:r w:rsidR="00945998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</w:p>
                    <w:p w14:paraId="60D851F9" w14:textId="77777777" w:rsidR="00052E44" w:rsidRDefault="00052E44" w:rsidP="00945998">
                      <w:pPr>
                        <w:spacing w:before="240"/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 xml:space="preserve">1. </w:t>
                      </w:r>
                      <w:r w:rsidRPr="00052E44">
                        <w:rPr>
                          <w:rFonts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Vyplňte ŽÁDOST</w:t>
                      </w:r>
                      <w: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 xml:space="preserve"> – formulář je možné vyzvednout v kanceláři ZŠ, ke stažení na </w:t>
                      </w:r>
                      <w:r w:rsidRPr="00052E44">
                        <w:rPr>
                          <w:rFonts w:cstheme="minorHAnsi"/>
                          <w:b/>
                          <w:bCs/>
                          <w:color w:val="0070C0"/>
                          <w:sz w:val="20"/>
                          <w:szCs w:val="20"/>
                        </w:rPr>
                        <w:t>ww.2zsmh.cz</w:t>
                      </w:r>
                      <w: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 xml:space="preserve">, v oddílu </w:t>
                      </w:r>
                      <w:r w:rsidRPr="00052E44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  <w:highlight w:val="yellow"/>
                        </w:rPr>
                        <w:t>PRO ŽÁKY – ISIC.</w:t>
                      </w:r>
                      <w: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 xml:space="preserve"> Odevzdejte třídnímu učiteli, nebo v kanceláři školy.</w:t>
                      </w:r>
                    </w:p>
                    <w:p w14:paraId="1663B0B8" w14:textId="77777777" w:rsidR="00945998" w:rsidRDefault="00052E44" w:rsidP="00945998">
                      <w:pPr>
                        <w:spacing w:before="240"/>
                        <w:rPr>
                          <w:rFonts w:cstheme="minorHAnsi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 xml:space="preserve">2. </w:t>
                      </w:r>
                      <w:r w:rsidR="00CC2BEE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D</w:t>
                      </w:r>
                      <w:r w:rsidR="00CC2BEE" w:rsidRPr="00597D94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 xml:space="preserve">o </w:t>
                      </w:r>
                      <w:r w:rsidR="007F09E3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týdne</w:t>
                      </w:r>
                      <w:r w:rsidR="00CC2BEE" w:rsidRPr="00C619D3">
                        <w:rPr>
                          <w:rFonts w:cstheme="minorHAnsi"/>
                          <w:color w:val="00B0F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UHRAĎTE POPLATEK</w:t>
                      </w:r>
                      <w:r w:rsidR="00CC2BEE" w:rsidRPr="00597D94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CC2BEE" w:rsidRPr="007F09E3">
                        <w:rPr>
                          <w:rFonts w:cstheme="minorHAnsi"/>
                          <w:b/>
                          <w:color w:val="000000" w:themeColor="text1"/>
                          <w:sz w:val="20"/>
                          <w:szCs w:val="20"/>
                        </w:rPr>
                        <w:t>350 Kč</w:t>
                      </w:r>
                      <w:r w:rsidR="00CC2BEE" w:rsidRPr="00597D94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 xml:space="preserve"> na účet školy</w:t>
                      </w:r>
                      <w:r w:rsidR="007F09E3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 xml:space="preserve"> č. </w:t>
                      </w:r>
                      <w:r w:rsidR="007F09E3" w:rsidRPr="007F09E3">
                        <w:rPr>
                          <w:rFonts w:cstheme="minorHAnsi"/>
                          <w:b/>
                          <w:color w:val="000000" w:themeColor="text1"/>
                          <w:sz w:val="20"/>
                          <w:szCs w:val="20"/>
                        </w:rPr>
                        <w:t>51-690221020</w:t>
                      </w:r>
                      <w:r w:rsidR="007F09E3">
                        <w:rPr>
                          <w:rFonts w:cstheme="minorHAnsi"/>
                          <w:b/>
                          <w:color w:val="000000" w:themeColor="text1"/>
                          <w:sz w:val="20"/>
                          <w:szCs w:val="20"/>
                        </w:rPr>
                        <w:t>7</w:t>
                      </w:r>
                      <w:r w:rsidR="007F09E3" w:rsidRPr="007F09E3">
                        <w:rPr>
                          <w:rFonts w:cstheme="minorHAnsi"/>
                          <w:b/>
                          <w:color w:val="000000" w:themeColor="text1"/>
                          <w:sz w:val="20"/>
                          <w:szCs w:val="20"/>
                        </w:rPr>
                        <w:t>/0100</w:t>
                      </w:r>
                      <w:r>
                        <w:rPr>
                          <w:rFonts w:cstheme="minorHAnsi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, jako variabilní symbol </w:t>
                      </w:r>
                    </w:p>
                    <w:p w14:paraId="42315B62" w14:textId="6F3401E6" w:rsidR="00052E44" w:rsidRDefault="00FC5CB5" w:rsidP="00CC2BEE">
                      <w:pPr>
                        <w:rPr>
                          <w:rFonts w:cstheme="minorHAnsi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color w:val="000000" w:themeColor="text1"/>
                          <w:sz w:val="20"/>
                          <w:szCs w:val="20"/>
                        </w:rPr>
                        <w:t>u</w:t>
                      </w:r>
                      <w:r w:rsidR="00052E44">
                        <w:rPr>
                          <w:rFonts w:cstheme="minorHAnsi"/>
                          <w:b/>
                          <w:color w:val="000000" w:themeColor="text1"/>
                          <w:sz w:val="20"/>
                          <w:szCs w:val="20"/>
                        </w:rPr>
                        <w:t>vádějte</w:t>
                      </w:r>
                      <w:r w:rsidR="00945998">
                        <w:rPr>
                          <w:rFonts w:cstheme="minorHAnsi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052E44">
                        <w:rPr>
                          <w:rFonts w:cstheme="minorHAnsi"/>
                          <w:b/>
                          <w:color w:val="000000" w:themeColor="text1"/>
                          <w:sz w:val="20"/>
                          <w:szCs w:val="20"/>
                        </w:rPr>
                        <w:t>přidělené evidenční číslo žáka.</w:t>
                      </w:r>
                    </w:p>
                    <w:p w14:paraId="7E32E155" w14:textId="77777777" w:rsidR="00945998" w:rsidRDefault="00052E44" w:rsidP="00945998">
                      <w:pPr>
                        <w:spacing w:before="240"/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color w:val="000000" w:themeColor="text1"/>
                          <w:sz w:val="20"/>
                          <w:szCs w:val="20"/>
                        </w:rPr>
                        <w:t>3. Na e-mail</w:t>
                      </w:r>
                      <w:r w:rsidR="00CC2BEE" w:rsidRPr="00597D94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7F09E3" w:rsidRPr="00052E44">
                        <w:rPr>
                          <w:rFonts w:cstheme="minorHAnsi"/>
                          <w:b/>
                          <w:color w:val="0070C0"/>
                          <w:sz w:val="20"/>
                          <w:szCs w:val="20"/>
                        </w:rPr>
                        <w:t>isic@2zsmh.cz</w:t>
                      </w:r>
                      <w:r w:rsidR="00CC2BEE" w:rsidRPr="00052E44">
                        <w:rPr>
                          <w:rFonts w:cstheme="minorHAnsi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POŠLETE </w:t>
                      </w:r>
                      <w:r w:rsidR="00CC2BEE" w:rsidRPr="007F09E3">
                        <w:rPr>
                          <w:rFonts w:cstheme="minorHAnsi"/>
                          <w:b/>
                          <w:color w:val="000000" w:themeColor="text1"/>
                          <w:sz w:val="20"/>
                          <w:szCs w:val="20"/>
                        </w:rPr>
                        <w:t>fotografii žáka</w:t>
                      </w:r>
                      <w:r w:rsidR="00CC2BEE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</w:p>
                    <w:p w14:paraId="41A9F9BE" w14:textId="77777777" w:rsidR="00945998" w:rsidRDefault="00CC2BEE" w:rsidP="00CC2BEE">
                      <w:pPr>
                        <w:rPr>
                          <w:rFonts w:eastAsia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F92DA5">
                        <w:rPr>
                          <w:rFonts w:eastAsia="Times New Roman"/>
                          <w:color w:val="000000" w:themeColor="text1"/>
                          <w:sz w:val="20"/>
                          <w:szCs w:val="20"/>
                        </w:rPr>
                        <w:t>Doporučujeme použít digitální fotku portrétového typu (lze snadno vyfotit běžným</w:t>
                      </w:r>
                      <w:r w:rsidR="00052E44">
                        <w:rPr>
                          <w:rFonts w:eastAsia="Times New Roman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F92DA5">
                        <w:rPr>
                          <w:rFonts w:eastAsia="Times New Roman"/>
                          <w:color w:val="000000" w:themeColor="text1"/>
                          <w:sz w:val="20"/>
                          <w:szCs w:val="20"/>
                        </w:rPr>
                        <w:t>digitálním fotoaparátem</w:t>
                      </w:r>
                    </w:p>
                    <w:p w14:paraId="5DEB42E9" w14:textId="6E9D6FD5" w:rsidR="00CC2BEE" w:rsidRDefault="00CC2BEE" w:rsidP="00CC2BEE">
                      <w:pPr>
                        <w:rPr>
                          <w:rFonts w:eastAsia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F92DA5">
                        <w:rPr>
                          <w:rFonts w:eastAsia="Times New Roman"/>
                          <w:color w:val="000000" w:themeColor="text1"/>
                          <w:sz w:val="20"/>
                          <w:szCs w:val="20"/>
                        </w:rPr>
                        <w:t xml:space="preserve">nebo mobilem před světlou zdí) nebo </w:t>
                      </w:r>
                      <w:r>
                        <w:rPr>
                          <w:rFonts w:eastAsia="Times New Roman"/>
                          <w:color w:val="000000" w:themeColor="text1"/>
                          <w:sz w:val="20"/>
                          <w:szCs w:val="20"/>
                        </w:rPr>
                        <w:t xml:space="preserve">zaslat </w:t>
                      </w:r>
                      <w:r w:rsidRPr="00F92DA5">
                        <w:rPr>
                          <w:rFonts w:eastAsia="Times New Roman"/>
                          <w:color w:val="000000" w:themeColor="text1"/>
                          <w:sz w:val="20"/>
                          <w:szCs w:val="20"/>
                        </w:rPr>
                        <w:t>kvalitní sken papírové průkazové fotky</w:t>
                      </w:r>
                      <w:r>
                        <w:rPr>
                          <w:rFonts w:eastAsia="Times New Roman"/>
                          <w:color w:val="000000" w:themeColor="text1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5AACED9A" w14:textId="6C382C72" w:rsidR="00CC2BEE" w:rsidRPr="00945998" w:rsidRDefault="00945998" w:rsidP="00945998">
                      <w:pPr>
                        <w:spacing w:before="240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>4</w:t>
                      </w:r>
                      <w:r w:rsidRPr="00945998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. </w:t>
                      </w:r>
                      <w:r w:rsidR="00CC2BEE" w:rsidRPr="00945998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Hotový průkaz s pouzdrem a šňůrkou na krk bude žákům vydán ve škole. </w:t>
                      </w:r>
                    </w:p>
                    <w:p w14:paraId="4120E656" w14:textId="77777777" w:rsidR="007F09E3" w:rsidRDefault="007F09E3" w:rsidP="00CC2BEE">
                      <w:pPr>
                        <w:rPr>
                          <w:rFonts w:ascii="Calibri" w:hAnsi="Calibri" w:cs="Calibri"/>
                          <w:color w:val="00B0F0"/>
                          <w:sz w:val="20"/>
                          <w:szCs w:val="20"/>
                        </w:rPr>
                      </w:pPr>
                    </w:p>
                    <w:p w14:paraId="3724061C" w14:textId="073CC366" w:rsidR="00CC2BEE" w:rsidRPr="007F09E3" w:rsidRDefault="007F09E3" w:rsidP="00CC2BEE">
                      <w:pPr>
                        <w:rPr>
                          <w:rFonts w:ascii="Calibri" w:hAnsi="Calibri" w:cs="Calibri"/>
                          <w:i/>
                          <w:sz w:val="20"/>
                          <w:szCs w:val="20"/>
                        </w:rPr>
                      </w:pPr>
                      <w:r w:rsidRPr="007F09E3">
                        <w:rPr>
                          <w:rFonts w:ascii="Calibri" w:hAnsi="Calibri" w:cs="Calibri"/>
                          <w:i/>
                          <w:sz w:val="20"/>
                          <w:szCs w:val="20"/>
                        </w:rPr>
                        <w:t>Mgr. Vladimír Čermák, ředitel školy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sectPr w:rsidR="00CC2BE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2B30FD" w14:textId="77777777" w:rsidR="0002377D" w:rsidRDefault="0002377D" w:rsidP="00D3634C">
      <w:r>
        <w:separator/>
      </w:r>
    </w:p>
  </w:endnote>
  <w:endnote w:type="continuationSeparator" w:id="0">
    <w:p w14:paraId="5118DC18" w14:textId="77777777" w:rsidR="0002377D" w:rsidRDefault="0002377D" w:rsidP="00D363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F0349" w14:textId="77777777" w:rsidR="00D3634C" w:rsidRDefault="00D3634C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5614BB" w14:textId="77777777" w:rsidR="00D3634C" w:rsidRDefault="00D3634C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FF2C0" w14:textId="77777777" w:rsidR="00D3634C" w:rsidRDefault="00D3634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FF0931" w14:textId="77777777" w:rsidR="0002377D" w:rsidRDefault="0002377D" w:rsidP="00D3634C">
      <w:r>
        <w:separator/>
      </w:r>
    </w:p>
  </w:footnote>
  <w:footnote w:type="continuationSeparator" w:id="0">
    <w:p w14:paraId="42135925" w14:textId="77777777" w:rsidR="0002377D" w:rsidRDefault="0002377D" w:rsidP="00D363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DC6303" w14:textId="7343A7E7" w:rsidR="00D3634C" w:rsidRDefault="008D02F3">
    <w:pPr>
      <w:pStyle w:val="Zhlav"/>
    </w:pPr>
    <w:r>
      <w:rPr>
        <w:noProof/>
      </w:rPr>
      <w:pict w14:anchorId="058D50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9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HL-PAP_A4_ZS_2022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C43AC3" w14:textId="195D4EE0" w:rsidR="00D3634C" w:rsidRDefault="008D02F3">
    <w:pPr>
      <w:pStyle w:val="Zhlav"/>
    </w:pPr>
    <w:r>
      <w:rPr>
        <w:noProof/>
      </w:rPr>
      <w:pict w14:anchorId="2BA7A0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0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HL-PAP_A4_ZS_2022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96A7AB" w14:textId="30CC9D05" w:rsidR="00D3634C" w:rsidRDefault="008D02F3">
    <w:pPr>
      <w:pStyle w:val="Zhlav"/>
    </w:pPr>
    <w:r>
      <w:rPr>
        <w:noProof/>
      </w:rPr>
      <w:pict w14:anchorId="34B087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8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HL-PAP_A4_ZS_2022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1D4757"/>
    <w:multiLevelType w:val="multilevel"/>
    <w:tmpl w:val="299C8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7924FAE"/>
    <w:multiLevelType w:val="multilevel"/>
    <w:tmpl w:val="299C8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63177DF"/>
    <w:multiLevelType w:val="multilevel"/>
    <w:tmpl w:val="299C8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4866"/>
    <w:rsid w:val="0002377D"/>
    <w:rsid w:val="00052E44"/>
    <w:rsid w:val="007F09E3"/>
    <w:rsid w:val="007F6CA8"/>
    <w:rsid w:val="008D02F3"/>
    <w:rsid w:val="00945998"/>
    <w:rsid w:val="00AE53A7"/>
    <w:rsid w:val="00CA675B"/>
    <w:rsid w:val="00CC2BEE"/>
    <w:rsid w:val="00D3634C"/>
    <w:rsid w:val="00DC4866"/>
    <w:rsid w:val="00FC5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FDF3F2"/>
  <w15:chartTrackingRefBased/>
  <w15:docId w15:val="{5E332673-7F10-41C6-9B81-80B5B79F8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3634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D3634C"/>
  </w:style>
  <w:style w:type="paragraph" w:styleId="Zpat">
    <w:name w:val="footer"/>
    <w:basedOn w:val="Normln"/>
    <w:link w:val="ZpatChar"/>
    <w:uiPriority w:val="99"/>
    <w:unhideWhenUsed/>
    <w:rsid w:val="00D3634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D3634C"/>
  </w:style>
  <w:style w:type="paragraph" w:styleId="Odstavecseseznamem">
    <w:name w:val="List Paragraph"/>
    <w:basedOn w:val="Normln"/>
    <w:uiPriority w:val="34"/>
    <w:qFormat/>
    <w:rsid w:val="00CC2BEE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052E44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052E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isic@2zsmh.cz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sic@2zsmh.cz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onika.vlachova\OneDrive%20-%20GTS%20ALIVE%20s.r.o\GRAFIKA\GRAFIKA%202022\ISIC%20&#352;kol&#225;m%202022\Z&#352;\Z&#352;_dopis_2022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875713cc-ddd4-4681-ba99-a5f7d701cac0" xsi:nil="true"/>
    <lcf76f155ced4ddcb4097134ff3c332f xmlns="875713cc-ddd4-4681-ba99-a5f7d701cac0">
      <Terms xmlns="http://schemas.microsoft.com/office/infopath/2007/PartnerControls"/>
    </lcf76f155ced4ddcb4097134ff3c332f>
    <TaxCatchAll xmlns="ddccdc42-8934-4503-86a5-1fdd65d906f7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556F95560FF5942A2A67918F2ADA7B8" ma:contentTypeVersion="" ma:contentTypeDescription="Vytvoří nový dokument" ma:contentTypeScope="" ma:versionID="a122c150bc49a2a2c85007c44ae73427">
  <xsd:schema xmlns:xsd="http://www.w3.org/2001/XMLSchema" xmlns:xs="http://www.w3.org/2001/XMLSchema" xmlns:p="http://schemas.microsoft.com/office/2006/metadata/properties" xmlns:ns2="875713cc-ddd4-4681-ba99-a5f7d701cac0" xmlns:ns3="ddccdc42-8934-4503-86a5-1fdd65d906f7" targetNamespace="http://schemas.microsoft.com/office/2006/metadata/properties" ma:root="true" ma:fieldsID="cfe8fec2cda9e98a39841f601d02c4e3" ns2:_="" ns3:_="">
    <xsd:import namespace="875713cc-ddd4-4681-ba99-a5f7d701cac0"/>
    <xsd:import namespace="ddccdc42-8934-4503-86a5-1fdd65d906f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_Flow_SignoffStatu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5713cc-ddd4-4681-ba99-a5f7d701ca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Flow_SignoffStatus" ma:index="20" nillable="true" ma:displayName="Stav odsouhlasení" ma:internalName="Stav_x0020_odsouhlasen_x00ed_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Značky obrázků" ma:readOnly="false" ma:fieldId="{5cf76f15-5ced-4ddc-b409-7134ff3c332f}" ma:taxonomyMulti="true" ma:sspId="7e12f404-db20-461d-82f2-c364d01ddb6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ccdc42-8934-4503-86a5-1fdd65d906f7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dílí se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dílené s podrobnostmi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b65df806-ece2-45c2-992f-c7d268c12560}" ma:internalName="TaxCatchAll" ma:showField="CatchAllData" ma:web="ddccdc42-8934-4503-86a5-1fdd65d906f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971DDAF-7165-4CE5-A748-7975A0B1D9F7}">
  <ds:schemaRefs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ddccdc42-8934-4503-86a5-1fdd65d906f7"/>
    <ds:schemaRef ds:uri="http://purl.org/dc/elements/1.1/"/>
    <ds:schemaRef ds:uri="875713cc-ddd4-4681-ba99-a5f7d701cac0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62ED9F4A-833F-4E96-BC19-71398ED769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75713cc-ddd4-4681-ba99-a5f7d701cac0"/>
    <ds:schemaRef ds:uri="ddccdc42-8934-4503-86a5-1fdd65d906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0E94858-B5F4-40D2-B921-2FB9FB5A0CD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BA772AC-CBF6-4F5B-B0F3-A6D5410B60B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ZŠ_dopis_2022</Template>
  <TotalTime>26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Vlachová</dc:creator>
  <cp:keywords/>
  <dc:description/>
  <cp:lastModifiedBy>Altmanová Kamila</cp:lastModifiedBy>
  <cp:revision>3</cp:revision>
  <cp:lastPrinted>2023-09-11T07:30:00Z</cp:lastPrinted>
  <dcterms:created xsi:type="dcterms:W3CDTF">2022-03-31T09:45:00Z</dcterms:created>
  <dcterms:modified xsi:type="dcterms:W3CDTF">2023-09-11T07:30:00Z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0x0101003556F95560FF5942A2A67918F2ADA7B8</vt:lpwstr>
  </property>
  <property fmtid="{D5CDD505-2E9C-101B-9397-08002B2CF9AE}" pid="3" name="MediaServiceImageTags">
    <vt:lpwstr/>
  </property>
</Properties>
</file>